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6EA2476B" w:rsidR="00226C17" w:rsidRPr="00301CF4" w:rsidRDefault="00145918" w:rsidP="00937354">
      <w:pPr>
        <w:pStyle w:val="SongsLyrics"/>
        <w:rPr>
          <w:rStyle w:val="SongsTitle"/>
          <w:rFonts w:eastAsiaTheme="minorEastAsia" w:hint="eastAsia"/>
        </w:rPr>
      </w:pPr>
      <w:r w:rsidRPr="00937354">
        <w:rPr>
          <w:rStyle w:val="SongsIndex"/>
          <w:rFonts w:hint="eastAsia"/>
        </w:rPr>
        <w:t>I1</w:t>
      </w:r>
      <w:r w:rsidR="00301CF4">
        <w:rPr>
          <w:rStyle w:val="SongsIndex"/>
          <w:rFonts w:eastAsiaTheme="minorEastAsia" w:hint="eastAsia"/>
        </w:rPr>
        <w:t>4</w:t>
      </w:r>
      <w:r w:rsidR="004116FB" w:rsidRPr="004116FB">
        <w:t>.</w:t>
      </w:r>
      <w:r w:rsidR="00301CF4">
        <w:rPr>
          <w:rStyle w:val="SongsChords"/>
          <w:rFonts w:eastAsiaTheme="minorEastAsia" w:hint="eastAsia"/>
        </w:rPr>
        <w:t>C</w:t>
      </w:r>
      <w:r w:rsidR="004116FB" w:rsidRPr="00AB1B07">
        <w:rPr>
          <w:rStyle w:val="SongsTitle"/>
        </w:rPr>
        <w:t xml:space="preserve"> </w:t>
      </w:r>
      <w:r w:rsidRPr="00937354">
        <w:rPr>
          <w:rStyle w:val="SongsTitle"/>
          <w:rFonts w:hint="eastAsia"/>
        </w:rPr>
        <w:t xml:space="preserve">I will </w:t>
      </w:r>
      <w:r w:rsidR="00301CF4">
        <w:rPr>
          <w:rStyle w:val="SongsTitle"/>
          <w:rFonts w:eastAsiaTheme="minorEastAsia" w:hint="eastAsia"/>
        </w:rPr>
        <w:t>Come and Bow Down</w:t>
      </w:r>
    </w:p>
    <w:p w14:paraId="452ADDC4" w14:textId="77777777" w:rsidR="00FF0C2A" w:rsidRDefault="00FF0C2A" w:rsidP="00937354">
      <w:pPr>
        <w:pStyle w:val="SongsLyrics"/>
      </w:pPr>
    </w:p>
    <w:p w14:paraId="1ADA73DB" w14:textId="247B74EC" w:rsidR="00C34E6E" w:rsidRDefault="00C34E6E" w:rsidP="00937354">
      <w:pPr>
        <w:pStyle w:val="SongsLyrics"/>
      </w:pPr>
    </w:p>
    <w:p w14:paraId="0C084845" w14:textId="77777777" w:rsidR="00301CF4" w:rsidRDefault="00301CF4" w:rsidP="00301CF4">
      <w:pPr>
        <w:pStyle w:val="SongsLyrics"/>
      </w:pPr>
      <w:r>
        <w:t>[Verse]</w:t>
      </w:r>
    </w:p>
    <w:p w14:paraId="592698D9" w14:textId="77777777" w:rsidR="00301CF4" w:rsidRDefault="00301CF4" w:rsidP="00301CF4">
      <w:pPr>
        <w:pStyle w:val="SongsLyrics"/>
        <w:rPr>
          <w:rFonts w:eastAsiaTheme="minorEastAsia"/>
        </w:rPr>
      </w:pPr>
    </w:p>
    <w:p w14:paraId="34C938FD" w14:textId="7DA90B62" w:rsidR="00301CF4" w:rsidRPr="00301CF4" w:rsidRDefault="00301CF4" w:rsidP="00301CF4">
      <w:pPr>
        <w:pStyle w:val="SongsLyrics"/>
      </w:pPr>
      <w:r w:rsidRPr="00301CF4">
        <w:t xml:space="preserve">        </w:t>
      </w:r>
      <w:r w:rsidRPr="00301CF4">
        <w:rPr>
          <w:rStyle w:val="SongsChords"/>
        </w:rPr>
        <w:t>C</w:t>
      </w:r>
      <w:r w:rsidRPr="00301CF4">
        <w:t xml:space="preserve">           </w:t>
      </w:r>
      <w:r w:rsidRPr="00301CF4">
        <w:rPr>
          <w:rStyle w:val="SongsChords"/>
        </w:rPr>
        <w:t>Am7</w:t>
      </w:r>
    </w:p>
    <w:p w14:paraId="269C050C" w14:textId="77777777" w:rsidR="00301CF4" w:rsidRDefault="00301CF4" w:rsidP="00301CF4">
      <w:pPr>
        <w:pStyle w:val="SongsLyrics"/>
      </w:pPr>
      <w:r>
        <w:t>I will come and bow down</w:t>
      </w:r>
    </w:p>
    <w:p w14:paraId="4A7A6D9B" w14:textId="77777777" w:rsidR="00301CF4" w:rsidRPr="00301CF4" w:rsidRDefault="00301CF4" w:rsidP="00301CF4">
      <w:pPr>
        <w:pStyle w:val="SongsLyrics"/>
      </w:pPr>
      <w:r w:rsidRPr="00301CF4">
        <w:t xml:space="preserve">         </w:t>
      </w:r>
      <w:r w:rsidRPr="00301CF4">
        <w:rPr>
          <w:rStyle w:val="SongsChords"/>
        </w:rPr>
        <w:t>Dm7</w:t>
      </w:r>
      <w:r w:rsidRPr="00301CF4">
        <w:t xml:space="preserve">      </w:t>
      </w:r>
      <w:r w:rsidRPr="00301CF4">
        <w:rPr>
          <w:rStyle w:val="SongsChords"/>
        </w:rPr>
        <w:t>G</w:t>
      </w:r>
    </w:p>
    <w:p w14:paraId="55CBC1C0" w14:textId="77777777" w:rsidR="00301CF4" w:rsidRDefault="00301CF4" w:rsidP="00301CF4">
      <w:pPr>
        <w:pStyle w:val="SongsLyrics"/>
      </w:pPr>
      <w:r>
        <w:t>At Your feet Lord Je - sus</w:t>
      </w:r>
    </w:p>
    <w:p w14:paraId="04D4D8EA" w14:textId="77777777" w:rsidR="00301CF4" w:rsidRPr="00301CF4" w:rsidRDefault="00301CF4" w:rsidP="00301CF4">
      <w:pPr>
        <w:pStyle w:val="SongsLyrics"/>
      </w:pPr>
      <w:r w:rsidRPr="00301CF4">
        <w:t xml:space="preserve">          </w:t>
      </w:r>
      <w:r w:rsidRPr="00301CF4">
        <w:rPr>
          <w:rStyle w:val="SongsChords"/>
        </w:rPr>
        <w:t>Em7</w:t>
      </w:r>
      <w:r w:rsidRPr="00301CF4">
        <w:t xml:space="preserve">        </w:t>
      </w:r>
      <w:r w:rsidRPr="00301CF4">
        <w:rPr>
          <w:rStyle w:val="SongsChords"/>
        </w:rPr>
        <w:t>A7</w:t>
      </w:r>
      <w:r w:rsidRPr="00301CF4">
        <w:t xml:space="preserve">           </w:t>
      </w:r>
      <w:proofErr w:type="gramStart"/>
      <w:r w:rsidRPr="00301CF4">
        <w:rPr>
          <w:rStyle w:val="SongsChords"/>
        </w:rPr>
        <w:t>Dm</w:t>
      </w:r>
      <w:r w:rsidRPr="00301CF4">
        <w:t xml:space="preserve">  </w:t>
      </w:r>
      <w:r w:rsidRPr="00301CF4">
        <w:rPr>
          <w:rStyle w:val="SongsChords"/>
        </w:rPr>
        <w:t>G</w:t>
      </w:r>
      <w:proofErr w:type="gramEnd"/>
    </w:p>
    <w:p w14:paraId="74924DA4" w14:textId="77777777" w:rsidR="00301CF4" w:rsidRDefault="00301CF4" w:rsidP="00301CF4">
      <w:pPr>
        <w:pStyle w:val="SongsLyrics"/>
      </w:pPr>
      <w:r>
        <w:t xml:space="preserve">In Your presence is </w:t>
      </w:r>
      <w:proofErr w:type="gramStart"/>
      <w:r>
        <w:t>fullness  of</w:t>
      </w:r>
      <w:proofErr w:type="gramEnd"/>
      <w:r>
        <w:t xml:space="preserve">  joy</w:t>
      </w:r>
    </w:p>
    <w:p w14:paraId="2BB9751B" w14:textId="77777777" w:rsidR="00301CF4" w:rsidRPr="00301CF4" w:rsidRDefault="00301CF4" w:rsidP="00301CF4">
      <w:pPr>
        <w:pStyle w:val="SongsLyrics"/>
      </w:pPr>
      <w:r w:rsidRPr="00301CF4">
        <w:t xml:space="preserve">           </w:t>
      </w:r>
      <w:r w:rsidRPr="00301CF4">
        <w:rPr>
          <w:rStyle w:val="SongsChords"/>
        </w:rPr>
        <w:t>Am</w:t>
      </w:r>
      <w:r w:rsidRPr="00301CF4">
        <w:t xml:space="preserve">              </w:t>
      </w:r>
      <w:r w:rsidRPr="00301CF4">
        <w:rPr>
          <w:rStyle w:val="SongsChords"/>
        </w:rPr>
        <w:t>B7</w:t>
      </w:r>
    </w:p>
    <w:p w14:paraId="04CE4F46" w14:textId="77777777" w:rsidR="00301CF4" w:rsidRDefault="00301CF4" w:rsidP="00301CF4">
      <w:pPr>
        <w:pStyle w:val="SongsLyrics"/>
      </w:pPr>
      <w:r>
        <w:t>There is nothing, there is no one</w:t>
      </w:r>
    </w:p>
    <w:p w14:paraId="79C3E853" w14:textId="77777777" w:rsidR="00301CF4" w:rsidRPr="00301CF4" w:rsidRDefault="00301CF4" w:rsidP="00301CF4">
      <w:pPr>
        <w:pStyle w:val="SongsLyrics"/>
      </w:pPr>
      <w:r w:rsidRPr="00301CF4">
        <w:t xml:space="preserve">       </w:t>
      </w:r>
      <w:r w:rsidRPr="00301CF4">
        <w:rPr>
          <w:rStyle w:val="SongsChords"/>
        </w:rPr>
        <w:t>Em</w:t>
      </w:r>
      <w:r w:rsidRPr="00301CF4">
        <w:t xml:space="preserve">         </w:t>
      </w:r>
      <w:r w:rsidRPr="00301CF4">
        <w:rPr>
          <w:rStyle w:val="SongsChords"/>
        </w:rPr>
        <w:t>A</w:t>
      </w:r>
    </w:p>
    <w:p w14:paraId="6BB4A552" w14:textId="77777777" w:rsidR="00301CF4" w:rsidRDefault="00301CF4" w:rsidP="00301CF4">
      <w:pPr>
        <w:pStyle w:val="SongsLyrics"/>
      </w:pPr>
      <w:r>
        <w:t>Who compares with You</w:t>
      </w:r>
    </w:p>
    <w:p w14:paraId="0C372DA8" w14:textId="77777777" w:rsidR="00301CF4" w:rsidRPr="00301CF4" w:rsidRDefault="00301CF4" w:rsidP="00301CF4">
      <w:pPr>
        <w:pStyle w:val="SongsLyrics"/>
      </w:pPr>
      <w:r w:rsidRPr="00301CF4">
        <w:t xml:space="preserve">       </w:t>
      </w:r>
      <w:r w:rsidRPr="00301CF4">
        <w:rPr>
          <w:rStyle w:val="SongsChords"/>
        </w:rPr>
        <w:t>Dm7</w:t>
      </w:r>
      <w:r w:rsidRPr="00301CF4">
        <w:t xml:space="preserve">         </w:t>
      </w:r>
      <w:r w:rsidRPr="00301CF4">
        <w:rPr>
          <w:rStyle w:val="SongsChords"/>
        </w:rPr>
        <w:t>G</w:t>
      </w:r>
      <w:r w:rsidRPr="00301CF4">
        <w:t xml:space="preserve">              </w:t>
      </w:r>
      <w:r w:rsidRPr="00301CF4">
        <w:rPr>
          <w:rStyle w:val="SongsChords"/>
        </w:rPr>
        <w:t>C</w:t>
      </w:r>
    </w:p>
    <w:p w14:paraId="3BDF4B0A" w14:textId="77777777" w:rsidR="00301CF4" w:rsidRDefault="00301CF4" w:rsidP="00301CF4">
      <w:pPr>
        <w:pStyle w:val="SongsLyrics"/>
      </w:pPr>
      <w:r>
        <w:t>I take pleasure in worshiping You Lord</w:t>
      </w:r>
    </w:p>
    <w:p w14:paraId="40B44E2E" w14:textId="77777777" w:rsidR="00301CF4" w:rsidRDefault="00301CF4" w:rsidP="00301CF4">
      <w:pPr>
        <w:pStyle w:val="SongsLyrics"/>
        <w:rPr>
          <w:rFonts w:eastAsiaTheme="minorEastAsia"/>
        </w:rPr>
      </w:pPr>
    </w:p>
    <w:p w14:paraId="1F627065" w14:textId="77777777" w:rsidR="00301CF4" w:rsidRPr="00301CF4" w:rsidRDefault="00301CF4" w:rsidP="00301CF4">
      <w:pPr>
        <w:pStyle w:val="SongsLyrics"/>
        <w:rPr>
          <w:rFonts w:eastAsiaTheme="minorEastAsia" w:hint="eastAsia"/>
        </w:rPr>
      </w:pPr>
    </w:p>
    <w:p w14:paraId="63E8785C" w14:textId="77777777" w:rsidR="00301CF4" w:rsidRDefault="00301CF4" w:rsidP="00301CF4">
      <w:pPr>
        <w:pStyle w:val="SongsLyrics"/>
        <w:rPr>
          <w:rFonts w:eastAsiaTheme="minorEastAsia"/>
        </w:rPr>
      </w:pPr>
      <w:r>
        <w:t>[Chorus]</w:t>
      </w:r>
    </w:p>
    <w:p w14:paraId="7A80082A" w14:textId="77777777" w:rsidR="00301CF4" w:rsidRPr="00301CF4" w:rsidRDefault="00301CF4" w:rsidP="00301CF4">
      <w:pPr>
        <w:pStyle w:val="SongsLyrics"/>
        <w:rPr>
          <w:rFonts w:eastAsiaTheme="minorEastAsia" w:hint="eastAsia"/>
        </w:rPr>
      </w:pPr>
    </w:p>
    <w:p w14:paraId="685E3A96" w14:textId="77777777" w:rsidR="00301CF4" w:rsidRPr="00301CF4" w:rsidRDefault="00301CF4" w:rsidP="00301CF4">
      <w:pPr>
        <w:pStyle w:val="SongsLyrics"/>
      </w:pPr>
      <w:r w:rsidRPr="00301CF4">
        <w:rPr>
          <w:rStyle w:val="SongsChords"/>
        </w:rPr>
        <w:t>Em</w:t>
      </w:r>
      <w:r w:rsidRPr="00301CF4">
        <w:t xml:space="preserve">              </w:t>
      </w:r>
      <w:r w:rsidRPr="00301CF4">
        <w:rPr>
          <w:rStyle w:val="SongsChords"/>
        </w:rPr>
        <w:t>Am</w:t>
      </w:r>
    </w:p>
    <w:p w14:paraId="01FA7A91" w14:textId="77777777" w:rsidR="00301CF4" w:rsidRDefault="00301CF4" w:rsidP="00301CF4">
      <w:pPr>
        <w:pStyle w:val="SongsLyrics"/>
      </w:pPr>
      <w:r>
        <w:t>Heaven is Your throne</w:t>
      </w:r>
    </w:p>
    <w:p w14:paraId="013CB9A3" w14:textId="77777777" w:rsidR="00301CF4" w:rsidRPr="00301CF4" w:rsidRDefault="00301CF4" w:rsidP="00301CF4">
      <w:pPr>
        <w:pStyle w:val="SongsLyrics"/>
      </w:pPr>
      <w:r w:rsidRPr="00301CF4">
        <w:t xml:space="preserve">        </w:t>
      </w:r>
      <w:r w:rsidRPr="00301CF4">
        <w:rPr>
          <w:rStyle w:val="SongsChords"/>
        </w:rPr>
        <w:t>Dm</w:t>
      </w:r>
      <w:r w:rsidRPr="00301CF4">
        <w:t xml:space="preserve">           </w:t>
      </w:r>
      <w:r w:rsidRPr="00301CF4">
        <w:rPr>
          <w:rStyle w:val="SongsChords"/>
        </w:rPr>
        <w:t>G</w:t>
      </w:r>
    </w:p>
    <w:p w14:paraId="11AA5519" w14:textId="77777777" w:rsidR="00301CF4" w:rsidRDefault="00301CF4" w:rsidP="00301CF4">
      <w:pPr>
        <w:pStyle w:val="SongsLyrics"/>
      </w:pPr>
      <w:r>
        <w:t>And the earth is Your footstool</w:t>
      </w:r>
    </w:p>
    <w:p w14:paraId="4E8F5101" w14:textId="77777777" w:rsidR="00301CF4" w:rsidRPr="00301CF4" w:rsidRDefault="00301CF4" w:rsidP="00301CF4">
      <w:pPr>
        <w:pStyle w:val="SongsLyrics"/>
      </w:pPr>
      <w:r w:rsidRPr="00301CF4">
        <w:rPr>
          <w:rStyle w:val="SongsChords"/>
        </w:rPr>
        <w:t>Em</w:t>
      </w:r>
      <w:r w:rsidRPr="00301CF4">
        <w:t xml:space="preserve">        </w:t>
      </w:r>
      <w:r w:rsidRPr="00301CF4">
        <w:rPr>
          <w:rStyle w:val="SongsChords"/>
        </w:rPr>
        <w:t>Am</w:t>
      </w:r>
      <w:r w:rsidRPr="00301CF4">
        <w:t xml:space="preserve">         </w:t>
      </w:r>
      <w:r w:rsidRPr="00301CF4">
        <w:rPr>
          <w:rStyle w:val="SongsChords"/>
        </w:rPr>
        <w:t>Bb</w:t>
      </w:r>
      <w:r w:rsidRPr="00301CF4">
        <w:t xml:space="preserve">            </w:t>
      </w:r>
      <w:r w:rsidRPr="00301CF4">
        <w:rPr>
          <w:rStyle w:val="SongsChords"/>
        </w:rPr>
        <w:t>G</w:t>
      </w:r>
    </w:p>
    <w:p w14:paraId="6B237187" w14:textId="77777777" w:rsidR="00301CF4" w:rsidRDefault="00301CF4" w:rsidP="00301CF4">
      <w:pPr>
        <w:pStyle w:val="SongsLyrics"/>
      </w:pPr>
      <w:r>
        <w:t>Jesus, I come to bow down at Your feet</w:t>
      </w:r>
    </w:p>
    <w:p w14:paraId="49C7361D" w14:textId="77777777" w:rsidR="00301CF4" w:rsidRPr="00301CF4" w:rsidRDefault="00301CF4" w:rsidP="00301CF4">
      <w:pPr>
        <w:pStyle w:val="SongsLyrics"/>
      </w:pPr>
      <w:r w:rsidRPr="00301CF4">
        <w:rPr>
          <w:rStyle w:val="SongsChords"/>
        </w:rPr>
        <w:t>Em</w:t>
      </w:r>
      <w:r w:rsidRPr="00301CF4">
        <w:t xml:space="preserve">        </w:t>
      </w:r>
      <w:r w:rsidRPr="00301CF4">
        <w:rPr>
          <w:rStyle w:val="SongsChords"/>
        </w:rPr>
        <w:t>Am</w:t>
      </w:r>
      <w:r w:rsidRPr="00301CF4">
        <w:t xml:space="preserve">           </w:t>
      </w:r>
      <w:r w:rsidRPr="00301CF4">
        <w:rPr>
          <w:rStyle w:val="SongsChords"/>
        </w:rPr>
        <w:t>Dm</w:t>
      </w:r>
      <w:r w:rsidRPr="00301CF4">
        <w:t xml:space="preserve">        </w:t>
      </w:r>
      <w:r w:rsidRPr="00301CF4">
        <w:rPr>
          <w:rStyle w:val="SongsChords"/>
        </w:rPr>
        <w:t>G</w:t>
      </w:r>
    </w:p>
    <w:p w14:paraId="7A73C9ED" w14:textId="77777777" w:rsidR="00301CF4" w:rsidRDefault="00301CF4" w:rsidP="00301CF4">
      <w:pPr>
        <w:pStyle w:val="SongsLyrics"/>
      </w:pPr>
      <w:r>
        <w:t>O, how I love just to worship before You</w:t>
      </w:r>
    </w:p>
    <w:p w14:paraId="47168FAB" w14:textId="77777777" w:rsidR="00301CF4" w:rsidRPr="00301CF4" w:rsidRDefault="00301CF4" w:rsidP="00301CF4">
      <w:pPr>
        <w:pStyle w:val="SongsLyrics"/>
      </w:pPr>
      <w:r w:rsidRPr="00301CF4">
        <w:t xml:space="preserve">         </w:t>
      </w:r>
      <w:r w:rsidRPr="00301CF4">
        <w:rPr>
          <w:rStyle w:val="SongsChords"/>
        </w:rPr>
        <w:t>Am</w:t>
      </w:r>
      <w:r w:rsidRPr="00301CF4">
        <w:t xml:space="preserve">          </w:t>
      </w:r>
      <w:r w:rsidRPr="00301CF4">
        <w:rPr>
          <w:rStyle w:val="SongsChords"/>
        </w:rPr>
        <w:t>F</w:t>
      </w:r>
      <w:r w:rsidRPr="00301CF4">
        <w:t xml:space="preserve">        </w:t>
      </w:r>
      <w:r w:rsidRPr="00301CF4">
        <w:rPr>
          <w:rStyle w:val="SongsChords"/>
        </w:rPr>
        <w:t>G</w:t>
      </w:r>
    </w:p>
    <w:p w14:paraId="479275A7" w14:textId="77777777" w:rsidR="00301CF4" w:rsidRDefault="00301CF4" w:rsidP="00301CF4">
      <w:pPr>
        <w:pStyle w:val="SongsLyrics"/>
      </w:pPr>
      <w:r>
        <w:t>In Your presence my joy is complete</w:t>
      </w:r>
    </w:p>
    <w:p w14:paraId="60281B38" w14:textId="77777777" w:rsidR="00301CF4" w:rsidRDefault="00301CF4" w:rsidP="00301CF4">
      <w:pPr>
        <w:pStyle w:val="SongsLyrics"/>
        <w:rPr>
          <w:rFonts w:eastAsiaTheme="minorEastAsia"/>
        </w:rPr>
      </w:pPr>
    </w:p>
    <w:p w14:paraId="79B412FE" w14:textId="77777777" w:rsidR="00301CF4" w:rsidRPr="00301CF4" w:rsidRDefault="00301CF4" w:rsidP="00301CF4">
      <w:pPr>
        <w:pStyle w:val="SongsLyrics"/>
        <w:rPr>
          <w:rFonts w:eastAsiaTheme="minorEastAsia" w:hint="eastAsia"/>
        </w:rPr>
      </w:pPr>
    </w:p>
    <w:p w14:paraId="33AFB357" w14:textId="77777777" w:rsidR="00301CF4" w:rsidRDefault="00301CF4" w:rsidP="00301CF4">
      <w:pPr>
        <w:pStyle w:val="SongsLyrics"/>
        <w:rPr>
          <w:rFonts w:eastAsiaTheme="minorEastAsia"/>
        </w:rPr>
      </w:pPr>
      <w:r>
        <w:t>[Outro]</w:t>
      </w:r>
    </w:p>
    <w:p w14:paraId="7C8D4519" w14:textId="77777777" w:rsidR="00301CF4" w:rsidRPr="00301CF4" w:rsidRDefault="00301CF4" w:rsidP="00301CF4">
      <w:pPr>
        <w:pStyle w:val="SongsLyrics"/>
        <w:rPr>
          <w:rFonts w:eastAsiaTheme="minorEastAsia" w:hint="eastAsia"/>
        </w:rPr>
      </w:pPr>
    </w:p>
    <w:p w14:paraId="767FE3EC" w14:textId="77777777" w:rsidR="00301CF4" w:rsidRPr="00301CF4" w:rsidRDefault="00301CF4" w:rsidP="00301CF4">
      <w:pPr>
        <w:pStyle w:val="SongsLyrics"/>
      </w:pPr>
      <w:r w:rsidRPr="00301CF4">
        <w:t xml:space="preserve">       </w:t>
      </w:r>
      <w:r w:rsidRPr="00301CF4">
        <w:rPr>
          <w:rStyle w:val="SongsChords"/>
        </w:rPr>
        <w:t>Dm7</w:t>
      </w:r>
      <w:r w:rsidRPr="00301CF4">
        <w:t xml:space="preserve">          </w:t>
      </w:r>
      <w:r w:rsidRPr="00301CF4">
        <w:rPr>
          <w:rStyle w:val="SongsChords"/>
        </w:rPr>
        <w:t>G</w:t>
      </w:r>
    </w:p>
    <w:p w14:paraId="2357D457" w14:textId="77777777" w:rsidR="00301CF4" w:rsidRDefault="00301CF4" w:rsidP="00301CF4">
      <w:pPr>
        <w:pStyle w:val="SongsLyrics"/>
      </w:pPr>
      <w:r>
        <w:t xml:space="preserve">I take pleasure in </w:t>
      </w:r>
      <w:proofErr w:type="spellStart"/>
      <w:r>
        <w:t>wor</w:t>
      </w:r>
      <w:proofErr w:type="spellEnd"/>
      <w:r>
        <w:t xml:space="preserve"> - </w:t>
      </w:r>
      <w:proofErr w:type="spellStart"/>
      <w:r>
        <w:t>shi</w:t>
      </w:r>
      <w:proofErr w:type="spellEnd"/>
      <w:r>
        <w:t xml:space="preserve"> - ping</w:t>
      </w:r>
    </w:p>
    <w:p w14:paraId="7B79CDF7" w14:textId="77777777" w:rsidR="00301CF4" w:rsidRPr="00301CF4" w:rsidRDefault="00301CF4" w:rsidP="00301CF4">
      <w:pPr>
        <w:pStyle w:val="SongsLyrics"/>
      </w:pPr>
      <w:r w:rsidRPr="00301CF4">
        <w:t xml:space="preserve">       </w:t>
      </w:r>
      <w:r w:rsidRPr="00301CF4">
        <w:rPr>
          <w:rStyle w:val="SongsChords"/>
        </w:rPr>
        <w:t>Em7</w:t>
      </w:r>
      <w:r w:rsidRPr="00301CF4">
        <w:t xml:space="preserve">          </w:t>
      </w:r>
      <w:r w:rsidRPr="00301CF4">
        <w:rPr>
          <w:rStyle w:val="SongsChords"/>
        </w:rPr>
        <w:t>A7</w:t>
      </w:r>
    </w:p>
    <w:p w14:paraId="0ADF7E0F" w14:textId="77777777" w:rsidR="00301CF4" w:rsidRDefault="00301CF4" w:rsidP="00301CF4">
      <w:pPr>
        <w:pStyle w:val="SongsLyrics"/>
      </w:pPr>
      <w:r>
        <w:t xml:space="preserve">I take pleasure in </w:t>
      </w:r>
      <w:proofErr w:type="spellStart"/>
      <w:r>
        <w:t>wor</w:t>
      </w:r>
      <w:proofErr w:type="spellEnd"/>
      <w:r>
        <w:t xml:space="preserve"> - </w:t>
      </w:r>
      <w:proofErr w:type="spellStart"/>
      <w:r>
        <w:t>shi</w:t>
      </w:r>
      <w:proofErr w:type="spellEnd"/>
      <w:r>
        <w:t xml:space="preserve"> - ping</w:t>
      </w:r>
    </w:p>
    <w:p w14:paraId="3AF3CCB5" w14:textId="77777777" w:rsidR="00301CF4" w:rsidRPr="00301CF4" w:rsidRDefault="00301CF4" w:rsidP="00301CF4">
      <w:pPr>
        <w:pStyle w:val="SongsLyrics"/>
      </w:pPr>
      <w:r w:rsidRPr="00301CF4">
        <w:t xml:space="preserve">       </w:t>
      </w:r>
      <w:r w:rsidRPr="00301CF4">
        <w:rPr>
          <w:rStyle w:val="SongsChords"/>
        </w:rPr>
        <w:t>Dm7</w:t>
      </w:r>
      <w:r w:rsidRPr="00301CF4">
        <w:t xml:space="preserve">         </w:t>
      </w:r>
      <w:r w:rsidRPr="00301CF4">
        <w:rPr>
          <w:rStyle w:val="SongsChords"/>
        </w:rPr>
        <w:t>G</w:t>
      </w:r>
      <w:r w:rsidRPr="00301CF4">
        <w:t xml:space="preserve">               </w:t>
      </w:r>
      <w:r w:rsidRPr="00301CF4">
        <w:rPr>
          <w:rStyle w:val="SongsChords"/>
        </w:rPr>
        <w:t>C</w:t>
      </w:r>
    </w:p>
    <w:p w14:paraId="6296C4AC" w14:textId="36010BA1" w:rsidR="008A7C72" w:rsidRDefault="00301CF4" w:rsidP="00301CF4">
      <w:pPr>
        <w:pStyle w:val="SongsLyrics"/>
        <w:rPr>
          <w:rFonts w:eastAsiaTheme="minorEastAsia"/>
        </w:rPr>
      </w:pPr>
      <w:r>
        <w:t>I take pleasure in worshiping You Lord</w:t>
      </w:r>
    </w:p>
    <w:p w14:paraId="478CD243" w14:textId="77777777" w:rsidR="001B26DB" w:rsidRPr="001B26DB" w:rsidRDefault="001B26DB" w:rsidP="00937354">
      <w:pPr>
        <w:pStyle w:val="SongsLyrics"/>
        <w:rPr>
          <w:rFonts w:eastAsiaTheme="minorEastAsia"/>
        </w:rPr>
      </w:pPr>
    </w:p>
    <w:p w14:paraId="41BFCE12" w14:textId="765160CD" w:rsidR="00C72917" w:rsidRDefault="00C72917" w:rsidP="00937354">
      <w:pPr>
        <w:pStyle w:val="SongsLyrics"/>
      </w:pPr>
      <w:r>
        <w:br w:type="column"/>
      </w:r>
    </w:p>
    <w:p w14:paraId="10F4B868" w14:textId="77777777" w:rsidR="00C72917" w:rsidRDefault="00C72917" w:rsidP="00937354">
      <w:pPr>
        <w:pStyle w:val="SongsLyrics"/>
      </w:pPr>
    </w:p>
    <w:p w14:paraId="6F0F6607" w14:textId="77777777" w:rsidR="00C72917" w:rsidRDefault="00C72917" w:rsidP="00937354">
      <w:pPr>
        <w:pStyle w:val="SongsLyrics"/>
      </w:pPr>
    </w:p>
    <w:p w14:paraId="300687FF" w14:textId="1B1909F2" w:rsidR="00C72917" w:rsidRDefault="00C72917" w:rsidP="00937354">
      <w:pPr>
        <w:pStyle w:val="SongsLyrics"/>
      </w:pPr>
      <w:r>
        <w:rPr>
          <w:rFonts w:hint="eastAsia"/>
        </w:rPr>
        <w:t>[Korean]</w:t>
      </w:r>
    </w:p>
    <w:p w14:paraId="3C2F9F3B" w14:textId="77777777" w:rsidR="00C72917" w:rsidRDefault="00C72917" w:rsidP="00937354">
      <w:pPr>
        <w:pStyle w:val="SongsLyrics"/>
        <w:rPr>
          <w:rFonts w:eastAsiaTheme="minorEastAsia"/>
        </w:rPr>
      </w:pPr>
    </w:p>
    <w:p w14:paraId="176A8482" w14:textId="79941F96" w:rsidR="00C72917" w:rsidRPr="0076675D" w:rsidRDefault="0076675D" w:rsidP="00301CF4">
      <w:pPr>
        <w:pStyle w:val="SongsLyrics"/>
        <w:ind w:left="270" w:hanging="270"/>
        <w:rPr>
          <w:sz w:val="23"/>
          <w:szCs w:val="23"/>
        </w:rPr>
      </w:pPr>
      <w:r w:rsidRPr="0076675D">
        <w:rPr>
          <w:rFonts w:eastAsiaTheme="minorEastAsia" w:hint="eastAsia"/>
          <w:sz w:val="23"/>
          <w:szCs w:val="23"/>
        </w:rPr>
        <w:t xml:space="preserve">1 </w:t>
      </w:r>
      <w:r w:rsidR="00301CF4" w:rsidRPr="00301CF4">
        <w:rPr>
          <w:rFonts w:ascii="Malgun Gothic" w:eastAsia="Malgun Gothic" w:hAnsi="Malgun Gothic" w:cs="Malgun Gothic" w:hint="eastAsia"/>
          <w:sz w:val="23"/>
          <w:szCs w:val="23"/>
        </w:rPr>
        <w:t>주께 와 엎드려 경배드립니다</w:t>
      </w:r>
      <w:r w:rsidR="00301CF4">
        <w:rPr>
          <w:rFonts w:ascii="Malgun Gothic" w:eastAsia="Malgun Gothic" w:hAnsi="Malgun Gothic" w:cs="Malgun Gothic"/>
          <w:sz w:val="23"/>
          <w:szCs w:val="23"/>
        </w:rPr>
        <w:br/>
      </w:r>
      <w:r w:rsidR="00301CF4" w:rsidRPr="00301CF4">
        <w:rPr>
          <w:rFonts w:ascii="Malgun Gothic" w:eastAsia="Malgun Gothic" w:hAnsi="Malgun Gothic" w:cs="Malgun Gothic" w:hint="eastAsia"/>
          <w:sz w:val="23"/>
          <w:szCs w:val="23"/>
        </w:rPr>
        <w:t>주 계신 곳에 기쁨 가득</w:t>
      </w:r>
      <w:r w:rsidR="00301CF4">
        <w:rPr>
          <w:rFonts w:ascii="Malgun Gothic" w:eastAsia="Malgun Gothic" w:hAnsi="Malgun Gothic" w:cs="Malgun Gothic"/>
          <w:sz w:val="23"/>
          <w:szCs w:val="23"/>
        </w:rPr>
        <w:br/>
      </w:r>
      <w:r w:rsidR="00301CF4" w:rsidRPr="00301CF4">
        <w:rPr>
          <w:rFonts w:ascii="Malgun Gothic" w:eastAsia="Malgun Gothic" w:hAnsi="Malgun Gothic" w:cs="Malgun Gothic" w:hint="eastAsia"/>
          <w:sz w:val="23"/>
          <w:szCs w:val="23"/>
        </w:rPr>
        <w:t>무엇과도 누구와도 바꿀 수 없네</w:t>
      </w:r>
      <w:r w:rsidR="00301CF4">
        <w:rPr>
          <w:rFonts w:ascii="Malgun Gothic" w:eastAsia="Malgun Gothic" w:hAnsi="Malgun Gothic" w:cs="Malgun Gothic"/>
          <w:sz w:val="23"/>
          <w:szCs w:val="23"/>
        </w:rPr>
        <w:br/>
      </w:r>
      <w:r w:rsidR="00301CF4" w:rsidRPr="00301CF4">
        <w:rPr>
          <w:rFonts w:ascii="Malgun Gothic" w:eastAsia="Malgun Gothic" w:hAnsi="Malgun Gothic" w:cs="Malgun Gothic" w:hint="eastAsia"/>
          <w:sz w:val="23"/>
          <w:szCs w:val="23"/>
        </w:rPr>
        <w:t>예배드림이 기쁨됩니다</w:t>
      </w:r>
    </w:p>
    <w:p w14:paraId="57A8F827" w14:textId="77777777" w:rsidR="00C72917" w:rsidRDefault="00C72917" w:rsidP="00937354">
      <w:pPr>
        <w:pStyle w:val="SongsLyrics"/>
        <w:rPr>
          <w:rFonts w:eastAsiaTheme="minorEastAsia"/>
        </w:rPr>
      </w:pPr>
    </w:p>
    <w:p w14:paraId="0BF3BFE1" w14:textId="77777777" w:rsidR="0076675D" w:rsidRPr="0076675D" w:rsidRDefault="0076675D" w:rsidP="00937354">
      <w:pPr>
        <w:pStyle w:val="SongsLyrics"/>
        <w:rPr>
          <w:rFonts w:eastAsiaTheme="minorEastAsia"/>
        </w:rPr>
      </w:pPr>
    </w:p>
    <w:sectPr w:rsidR="0076675D" w:rsidRPr="0076675D" w:rsidSect="00C72917">
      <w:pgSz w:w="12240" w:h="15840"/>
      <w:pgMar w:top="720" w:right="720" w:bottom="720" w:left="720" w:header="720" w:footer="720" w:gutter="0"/>
      <w:cols w:num="2" w:space="144" w:equalWidth="0">
        <w:col w:w="6624" w:space="144"/>
        <w:col w:w="403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023A35"/>
    <w:rsid w:val="00053E16"/>
    <w:rsid w:val="00067782"/>
    <w:rsid w:val="00091EBF"/>
    <w:rsid w:val="00145918"/>
    <w:rsid w:val="00183AE7"/>
    <w:rsid w:val="00184768"/>
    <w:rsid w:val="001B26DB"/>
    <w:rsid w:val="001D52CB"/>
    <w:rsid w:val="00226C17"/>
    <w:rsid w:val="00246277"/>
    <w:rsid w:val="00270CEB"/>
    <w:rsid w:val="002815CA"/>
    <w:rsid w:val="00295B51"/>
    <w:rsid w:val="00300FC5"/>
    <w:rsid w:val="00301CF4"/>
    <w:rsid w:val="00315360"/>
    <w:rsid w:val="003A52AF"/>
    <w:rsid w:val="004116FB"/>
    <w:rsid w:val="004A7DB5"/>
    <w:rsid w:val="004D2D39"/>
    <w:rsid w:val="004F7DD6"/>
    <w:rsid w:val="00506C38"/>
    <w:rsid w:val="00523F71"/>
    <w:rsid w:val="0052751E"/>
    <w:rsid w:val="00533EC9"/>
    <w:rsid w:val="005565B9"/>
    <w:rsid w:val="0056768C"/>
    <w:rsid w:val="005761FA"/>
    <w:rsid w:val="005963ED"/>
    <w:rsid w:val="006253D8"/>
    <w:rsid w:val="00626B34"/>
    <w:rsid w:val="00720E8D"/>
    <w:rsid w:val="00726B48"/>
    <w:rsid w:val="00744E3F"/>
    <w:rsid w:val="0076675D"/>
    <w:rsid w:val="00783527"/>
    <w:rsid w:val="00783B88"/>
    <w:rsid w:val="007A4C55"/>
    <w:rsid w:val="007B61E0"/>
    <w:rsid w:val="00816924"/>
    <w:rsid w:val="00855F3E"/>
    <w:rsid w:val="0086746D"/>
    <w:rsid w:val="008A7C72"/>
    <w:rsid w:val="008C2F7D"/>
    <w:rsid w:val="00907B18"/>
    <w:rsid w:val="00937354"/>
    <w:rsid w:val="009454DF"/>
    <w:rsid w:val="009C5726"/>
    <w:rsid w:val="009D5140"/>
    <w:rsid w:val="009E0FBB"/>
    <w:rsid w:val="00A01D97"/>
    <w:rsid w:val="00AB1B07"/>
    <w:rsid w:val="00AD3E95"/>
    <w:rsid w:val="00AE03A5"/>
    <w:rsid w:val="00B601D0"/>
    <w:rsid w:val="00C34E6E"/>
    <w:rsid w:val="00C47CB9"/>
    <w:rsid w:val="00C62602"/>
    <w:rsid w:val="00C72917"/>
    <w:rsid w:val="00C77FAE"/>
    <w:rsid w:val="00C83543"/>
    <w:rsid w:val="00D61F5F"/>
    <w:rsid w:val="00DA6B30"/>
    <w:rsid w:val="00DA7145"/>
    <w:rsid w:val="00DC5DE3"/>
    <w:rsid w:val="00E15401"/>
    <w:rsid w:val="00E31D9A"/>
    <w:rsid w:val="00E427EC"/>
    <w:rsid w:val="00E612C7"/>
    <w:rsid w:val="00E74C55"/>
    <w:rsid w:val="00E92CB6"/>
    <w:rsid w:val="00EE5F5B"/>
    <w:rsid w:val="00F66C42"/>
    <w:rsid w:val="00F674E9"/>
    <w:rsid w:val="00F75707"/>
    <w:rsid w:val="00FB221E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937354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937354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937354"/>
    <w:pPr>
      <w:spacing w:after="0" w:line="240" w:lineRule="auto"/>
    </w:pPr>
    <w:rPr>
      <w:rFonts w:ascii="Courier New" w:eastAsia="Courier New" w:hAnsi="Courier New" w:cs="Courier New"/>
      <w:sz w:val="24"/>
    </w:rPr>
  </w:style>
  <w:style w:type="character" w:customStyle="1" w:styleId="SongsTitle">
    <w:name w:val="Songs Title"/>
    <w:uiPriority w:val="1"/>
    <w:qFormat/>
    <w:rsid w:val="00937354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2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172</TotalTime>
  <Pages>1</Pages>
  <Words>236</Words>
  <Characters>772</Characters>
  <Application>Microsoft Office Word</Application>
  <DocSecurity>0</DocSecurity>
  <Lines>77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44</cp:revision>
  <cp:lastPrinted>2025-06-06T22:27:00Z</cp:lastPrinted>
  <dcterms:created xsi:type="dcterms:W3CDTF">2019-07-28T12:11:00Z</dcterms:created>
  <dcterms:modified xsi:type="dcterms:W3CDTF">2026-10-01T02:50:00Z</dcterms:modified>
</cp:coreProperties>
</file>